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687" w:rsidRPr="0084487B" w:rsidRDefault="00DF5687">
      <w:pPr>
        <w:rPr>
          <w:lang w:val="it-IT"/>
        </w:rPr>
      </w:pPr>
    </w:p>
    <w:p w:rsidR="00DF5687" w:rsidRPr="0084487B" w:rsidRDefault="00587D34">
      <w:pPr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2343150" cy="3124200"/>
            <wp:effectExtent l="19050" t="0" r="0" b="0"/>
            <wp:docPr id="2" name="Immagine 2" descr="D:\Documents and Settings\ENRICO.HWNL-EVOLUTION\Documenti\Salvataggio Enrico\tutte foto\tutte le foto\Pictures\quadri\DSCN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ENRICO.HWNL-EVOLUTION\Documenti\Salvataggio Enrico\tutte foto\tutte le foto\Pictures\quadri\DSCN0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>
            <wp:extent cx="2343150" cy="3124200"/>
            <wp:effectExtent l="19050" t="0" r="0" b="0"/>
            <wp:docPr id="3" name="Immagine 3" descr="D:\Documents and Settings\ENRICO.HWNL-EVOLUTION\Documenti\Salvataggio Enrico\tutte foto\tutte le foto\Pictures\quadri\DSCN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ENRICO.HWNL-EVOLUTION\Documenti\Salvataggio Enrico\tutte foto\tutte le foto\Pictures\quadri\DSCN1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>
            <wp:extent cx="2343150" cy="3124200"/>
            <wp:effectExtent l="19050" t="0" r="0" b="0"/>
            <wp:docPr id="4" name="Immagine 4" descr="D:\Documents and Settings\ENRICO.HWNL-EVOLUTION\Documenti\Salvataggio Enrico\tutte foto\tutte le foto\Pictures\quadri\DSCN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ENRICO.HWNL-EVOLUTION\Documenti\Salvataggio Enrico\tutte foto\tutte le foto\Pictures\quadri\DSCN1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>
            <wp:extent cx="2343150" cy="3124200"/>
            <wp:effectExtent l="19050" t="0" r="0" b="0"/>
            <wp:docPr id="5" name="Immagine 5" descr="D:\Documents and Settings\ENRICO.HWNL-EVOLUTION\Documenti\Salvataggio Enrico\tutte foto\tutte le foto\Pictures\quadri\DSCN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ENRICO.HWNL-EVOLUTION\Documenti\Salvataggio Enrico\tutte foto\tutte le foto\Pictures\quadri\DSCN1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lastRenderedPageBreak/>
        <w:drawing>
          <wp:inline distT="0" distB="0" distL="0" distR="0">
            <wp:extent cx="2343150" cy="3124200"/>
            <wp:effectExtent l="19050" t="0" r="0" b="0"/>
            <wp:docPr id="6" name="Immagine 6" descr="D:\Documents and Settings\ENRICO.HWNL-EVOLUTION\Documenti\Salvataggio Enrico\tutte foto\tutte le foto\Pictures\quadri\DSCN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ENRICO.HWNL-EVOLUTION\Documenti\Salvataggio Enrico\tutte foto\tutte le foto\Pictures\quadri\DSCN1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>
            <wp:extent cx="2190750" cy="3019425"/>
            <wp:effectExtent l="19050" t="0" r="0" b="0"/>
            <wp:docPr id="7" name="Immagine 7" descr="D:\Documents and Settings\ENRICO.HWNL-EVOLUTION\Documenti\Salvataggio Enrico\tutte foto\tutte le foto\Pictures\quadri\DSCN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ENRICO.HWNL-EVOLUTION\Documenti\Salvataggio Enrico\tutte foto\tutte le foto\Pictures\quadri\DSCN1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>
            <wp:extent cx="2343150" cy="3124200"/>
            <wp:effectExtent l="19050" t="0" r="0" b="0"/>
            <wp:docPr id="8" name="Immagine 8" descr="D:\Documents and Settings\ENRICO.HWNL-EVOLUTION\Documenti\Salvataggio Enrico\tutte foto\tutte le foto\Pictures\quadri\DSCN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ENRICO.HWNL-EVOLUTION\Documenti\Salvataggio Enrico\tutte foto\tutte le foto\Pictures\quadri\DSCN1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>
            <wp:extent cx="2343150" cy="3124200"/>
            <wp:effectExtent l="19050" t="0" r="0" b="0"/>
            <wp:docPr id="9" name="Immagine 9" descr="D:\Documents and Settings\ENRICO.HWNL-EVOLUTION\Documenti\Salvataggio Enrico\tutte foto\tutte le foto\Pictures\quadri\DSCN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ENRICO.HWNL-EVOLUTION\Documenti\Salvataggio Enrico\tutte foto\tutte le foto\Pictures\quadri\DSCN1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lastRenderedPageBreak/>
        <w:drawing>
          <wp:inline distT="0" distB="0" distL="0" distR="0">
            <wp:extent cx="2343150" cy="3124200"/>
            <wp:effectExtent l="19050" t="0" r="0" b="0"/>
            <wp:docPr id="10" name="Immagine 10" descr="D:\Documents and Settings\ENRICO.HWNL-EVOLUTION\Documenti\Salvataggio Enrico\tutte foto\tutte le foto\Pictures\quadri\DSCN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ENRICO.HWNL-EVOLUTION\Documenti\Salvataggio Enrico\tutte foto\tutte le foto\Pictures\quadri\DSCN1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>
            <wp:extent cx="2343150" cy="3124200"/>
            <wp:effectExtent l="19050" t="0" r="0" b="0"/>
            <wp:docPr id="11" name="Immagine 11" descr="D:\Documents and Settings\ENRICO.HWNL-EVOLUTION\Documenti\Salvataggio Enrico\tutte foto\tutte le foto\Pictures\quadri\DSCN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ENRICO.HWNL-EVOLUTION\Documenti\Salvataggio Enrico\tutte foto\tutte le foto\Pictures\quadri\DSCN1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>
            <wp:extent cx="2343150" cy="3124200"/>
            <wp:effectExtent l="19050" t="0" r="0" b="0"/>
            <wp:docPr id="12" name="Immagine 12" descr="D:\Documents and Settings\ENRICO.HWNL-EVOLUTION\Documenti\Salvataggio Enrico\tutte foto\tutte le foto\Pictures\quadri\DSCN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ENRICO.HWNL-EVOLUTION\Documenti\Salvataggio Enrico\tutte foto\tutte le foto\Pictures\quadri\DSCN1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lastRenderedPageBreak/>
        <w:drawing>
          <wp:inline distT="0" distB="0" distL="0" distR="0">
            <wp:extent cx="3124200" cy="2343150"/>
            <wp:effectExtent l="19050" t="0" r="0" b="0"/>
            <wp:docPr id="13" name="Immagine 13" descr="D:\Documents and Settings\ENRICO.HWNL-EVOLUTION\Documenti\Salvataggio Enrico\tutte foto\tutte le foto\Pictures\quadri\DSCN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ENRICO.HWNL-EVOLUTION\Documenti\Salvataggio Enrico\tutte foto\tutte le foto\Pictures\quadri\DSCN1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>
            <wp:extent cx="3124200" cy="2343150"/>
            <wp:effectExtent l="19050" t="0" r="0" b="0"/>
            <wp:docPr id="14" name="Immagine 14" descr="D:\Documents and Settings\ENRICO.HWNL-EVOLUTION\Documenti\Salvataggio Enrico\tutte foto\tutte le foto\Pictures\quadri\DSCN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ENRICO.HWNL-EVOLUTION\Documenti\Salvataggio Enrico\tutte foto\tutte le foto\Pictures\quadri\DSCN1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>
            <wp:extent cx="3124200" cy="2343150"/>
            <wp:effectExtent l="19050" t="0" r="0" b="0"/>
            <wp:docPr id="15" name="Immagine 15" descr="D:\Documents and Settings\ENRICO.HWNL-EVOLUTION\Documenti\Salvataggio Enrico\tutte foto\tutte le foto\Pictures\quadri\DSCN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ENRICO.HWNL-EVOLUTION\Documenti\Salvataggio Enrico\tutte foto\tutte le foto\Pictures\quadri\DSCN1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lastRenderedPageBreak/>
        <w:drawing>
          <wp:inline distT="0" distB="0" distL="0" distR="0">
            <wp:extent cx="3124200" cy="2343150"/>
            <wp:effectExtent l="19050" t="0" r="0" b="0"/>
            <wp:docPr id="16" name="Immagine 16" descr="D:\Documents and Settings\ENRICO.HWNL-EVOLUTION\Documenti\Salvataggio Enrico\tutte foto\tutte le foto\Pictures\quadri\DSCN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ENRICO.HWNL-EVOLUTION\Documenti\Salvataggio Enrico\tutte foto\tutte le foto\Pictures\quadri\DSCN1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>
            <wp:extent cx="2343150" cy="3124200"/>
            <wp:effectExtent l="19050" t="0" r="0" b="0"/>
            <wp:docPr id="17" name="Immagine 17" descr="D:\Documents and Settings\ENRICO.HWNL-EVOLUTION\Documenti\Salvataggio Enrico\tutte foto\tutte le foto\Pictures\quadri\DSCN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ENRICO.HWNL-EVOLUTION\Documenti\Salvataggio Enrico\tutte foto\tutte le foto\Pictures\quadri\DSCN1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lastRenderedPageBreak/>
        <w:drawing>
          <wp:inline distT="0" distB="0" distL="0" distR="0">
            <wp:extent cx="5276850" cy="7029450"/>
            <wp:effectExtent l="19050" t="0" r="0" b="0"/>
            <wp:docPr id="18" name="Immagine 18" descr="D:\Documents and Settings\ENRICO.HWNL-EVOLUTION\Documenti\Salvataggio Enrico\tutte foto\tutte le foto\Pictures\quadri\DSCN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ENRICO.HWNL-EVOLUTION\Documenti\Salvataggio Enrico\tutte foto\tutte le foto\Pictures\quadri\DSCN20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lastRenderedPageBreak/>
        <w:drawing>
          <wp:inline distT="0" distB="0" distL="0" distR="0">
            <wp:extent cx="5276850" cy="7029450"/>
            <wp:effectExtent l="19050" t="0" r="0" b="0"/>
            <wp:docPr id="19" name="Immagine 19" descr="D:\Documents and Settings\ENRICO.HWNL-EVOLUTION\Documenti\Salvataggio Enrico\tutte foto\tutte le foto\Pictures\quadri\Immagin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ENRICO.HWNL-EVOLUTION\Documenti\Salvataggio Enrico\tutte foto\tutte le foto\Pictures\quadri\Immagine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lastRenderedPageBreak/>
        <w:drawing>
          <wp:inline distT="0" distB="0" distL="0" distR="0">
            <wp:extent cx="5267325" cy="3952875"/>
            <wp:effectExtent l="19050" t="0" r="9525" b="0"/>
            <wp:docPr id="20" name="Immagine 20" descr="D:\Documents and Settings\ENRICO.HWNL-EVOLUTION\Documenti\Salvataggio Enrico\tutte foto\tutte le foto\Pictures\quadri\Immagin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 and Settings\ENRICO.HWNL-EVOLUTION\Documenti\Salvataggio Enrico\tutte foto\tutte le foto\Pictures\quadri\Immagine 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87" w:rsidRPr="0084487B" w:rsidRDefault="00DF5687">
      <w:pPr>
        <w:rPr>
          <w:lang w:val="it-IT"/>
        </w:rPr>
      </w:pPr>
    </w:p>
    <w:p w:rsidR="00DF5687" w:rsidRPr="0084487B" w:rsidRDefault="00DF5687">
      <w:pPr>
        <w:rPr>
          <w:lang w:val="it-IT"/>
        </w:rPr>
      </w:pPr>
    </w:p>
    <w:p w:rsidR="00DF5687" w:rsidRPr="0084487B" w:rsidRDefault="00DF5687">
      <w:pPr>
        <w:rPr>
          <w:lang w:val="it-IT"/>
        </w:rPr>
        <w:sectPr w:rsidR="00DF5687" w:rsidRPr="0084487B" w:rsidSect="0084487B">
          <w:footerReference w:type="default" r:id="rId25"/>
          <w:pgSz w:w="11907" w:h="16839" w:code="124"/>
          <w:pgMar w:top="1440" w:right="1797" w:bottom="1440" w:left="1797" w:header="720" w:footer="720" w:gutter="0"/>
          <w:cols w:space="720"/>
          <w:docGrid w:linePitch="360"/>
        </w:sectPr>
      </w:pPr>
    </w:p>
    <w:p w:rsidR="00587D34" w:rsidRPr="0084487B" w:rsidRDefault="00DF5687" w:rsidP="00587D34">
      <w:pPr>
        <w:pStyle w:val="Titoloreport"/>
      </w:pPr>
      <w:r w:rsidRPr="0084487B">
        <w:lastRenderedPageBreak/>
        <w:br w:type="page"/>
      </w:r>
    </w:p>
    <w:p w:rsidR="00DF5687" w:rsidRPr="0084487B" w:rsidRDefault="00DF5687" w:rsidP="004C07ED">
      <w:pPr>
        <w:rPr>
          <w:lang w:val="it-IT"/>
        </w:rPr>
      </w:pPr>
    </w:p>
    <w:sectPr w:rsidR="00DF5687" w:rsidRPr="0084487B" w:rsidSect="0084487B">
      <w:headerReference w:type="even" r:id="rId26"/>
      <w:headerReference w:type="default" r:id="rId27"/>
      <w:footerReference w:type="default" r:id="rId28"/>
      <w:headerReference w:type="first" r:id="rId29"/>
      <w:pgSz w:w="11907" w:h="16839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306D" w:rsidRDefault="0089306D">
      <w:r>
        <w:separator/>
      </w:r>
    </w:p>
  </w:endnote>
  <w:endnote w:type="continuationSeparator" w:id="1">
    <w:p w:rsidR="0089306D" w:rsidRDefault="008930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65" w:rsidRDefault="00683F65">
    <w:pPr>
      <w:pStyle w:val="Pidipagina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65" w:rsidRDefault="00683F65">
    <w:pPr>
      <w:pStyle w:val="Pidipagina"/>
      <w:jc w:val="center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587D34">
      <w:rPr>
        <w:rStyle w:val="Numeropagina"/>
        <w:noProof/>
      </w:rPr>
      <w:t>2</w:t>
    </w:r>
    <w:r>
      <w:rPr>
        <w:rStyle w:val="Numeropagin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306D" w:rsidRDefault="0089306D">
      <w:r>
        <w:separator/>
      </w:r>
    </w:p>
  </w:footnote>
  <w:footnote w:type="continuationSeparator" w:id="1">
    <w:p w:rsidR="0089306D" w:rsidRDefault="008930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65" w:rsidRDefault="00683F65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65" w:rsidRDefault="00683F65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65" w:rsidRDefault="00683F65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attachedTemplate r:id="rId1"/>
  <w:stylePaneFormatFilter w:val="3001"/>
  <w:defaultTabStop w:val="720"/>
  <w:drawingGridHorizontalSpacing w:val="187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89306D"/>
    <w:rsid w:val="000B6E0D"/>
    <w:rsid w:val="001774AB"/>
    <w:rsid w:val="00495E32"/>
    <w:rsid w:val="004B5BF8"/>
    <w:rsid w:val="004C07ED"/>
    <w:rsid w:val="00587D34"/>
    <w:rsid w:val="006327F2"/>
    <w:rsid w:val="00683F65"/>
    <w:rsid w:val="0084487B"/>
    <w:rsid w:val="0089306D"/>
    <w:rsid w:val="00AD5D7B"/>
    <w:rsid w:val="00AE4D67"/>
    <w:rsid w:val="00DA537C"/>
    <w:rsid w:val="00DF5687"/>
    <w:rsid w:val="00FE6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spacing w:line="480" w:lineRule="auto"/>
    </w:pPr>
    <w:rPr>
      <w:color w:val="333333"/>
      <w:sz w:val="24"/>
      <w:szCs w:val="24"/>
      <w:lang w:val="en-US" w:eastAsia="en-US"/>
    </w:rPr>
  </w:style>
  <w:style w:type="paragraph" w:styleId="Titolo1">
    <w:name w:val="heading 1"/>
    <w:next w:val="Normale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6"/>
      <w:szCs w:val="32"/>
      <w:lang w:val="en-US" w:eastAsia="en-US"/>
    </w:rPr>
  </w:style>
  <w:style w:type="paragraph" w:styleId="Titolo2">
    <w:name w:val="heading 2"/>
    <w:next w:val="Normale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 w:eastAsia="en-US"/>
    </w:rPr>
  </w:style>
  <w:style w:type="paragraph" w:styleId="Titolo3">
    <w:name w:val="heading 3"/>
    <w:next w:val="Normale"/>
    <w:autoRedefine/>
    <w:qFormat/>
    <w:pPr>
      <w:keepNext/>
      <w:spacing w:before="240" w:after="60"/>
      <w:outlineLvl w:val="2"/>
    </w:pPr>
    <w:rPr>
      <w:rFonts w:ascii="Arial" w:hAnsi="Arial" w:cs="Arial"/>
      <w:b/>
      <w:bCs/>
      <w:sz w:val="24"/>
      <w:szCs w:val="26"/>
      <w:lang w:val="en-US" w:eastAsia="en-US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Titolopaginadeltitolo">
    <w:name w:val="Titolo pagina del titolo"/>
    <w:next w:val="Normale"/>
    <w:pPr>
      <w:jc w:val="center"/>
    </w:pPr>
    <w:rPr>
      <w:rFonts w:ascii="Franklin Gothic Demi" w:hAnsi="Franklin Gothic Demi"/>
      <w:color w:val="89793F"/>
      <w:sz w:val="72"/>
      <w:szCs w:val="24"/>
      <w:lang w:eastAsia="en-US"/>
    </w:rPr>
  </w:style>
  <w:style w:type="paragraph" w:customStyle="1" w:styleId="Sottotitolopaginadeltitolo">
    <w:name w:val="Sottotitolo pagina del titolo"/>
    <w:next w:val="Normale"/>
    <w:pPr>
      <w:jc w:val="center"/>
    </w:pPr>
    <w:rPr>
      <w:rFonts w:ascii="Franklin Gothic Demi" w:hAnsi="Franklin Gothic Demi"/>
      <w:sz w:val="32"/>
      <w:szCs w:val="48"/>
      <w:lang w:eastAsia="en-US"/>
    </w:rPr>
  </w:style>
  <w:style w:type="paragraph" w:customStyle="1" w:styleId="Altropaginadeltitolo">
    <w:name w:val="Altro pagina del titolo"/>
    <w:next w:val="Normale"/>
    <w:pPr>
      <w:jc w:val="center"/>
    </w:pPr>
    <w:rPr>
      <w:rFonts w:ascii="Arial" w:hAnsi="Arial"/>
      <w:color w:val="617256"/>
      <w:sz w:val="24"/>
      <w:szCs w:val="24"/>
      <w:lang w:eastAsia="en-US"/>
    </w:rPr>
  </w:style>
  <w:style w:type="paragraph" w:customStyle="1" w:styleId="Titoloreport">
    <w:name w:val="Titolo report"/>
    <w:next w:val="Normale"/>
    <w:pPr>
      <w:spacing w:after="120"/>
    </w:pPr>
    <w:rPr>
      <w:rFonts w:ascii="Franklin Gothic Demi" w:hAnsi="Franklin Gothic Demi"/>
      <w:sz w:val="56"/>
      <w:szCs w:val="24"/>
      <w:lang w:eastAsia="en-US"/>
    </w:rPr>
  </w:style>
  <w:style w:type="paragraph" w:styleId="Intestazione">
    <w:name w:val="header"/>
    <w:basedOn w:val="Normale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pPr>
      <w:tabs>
        <w:tab w:val="center" w:pos="4320"/>
        <w:tab w:val="right" w:pos="8640"/>
      </w:tabs>
    </w:pPr>
  </w:style>
  <w:style w:type="character" w:styleId="Numeropagina">
    <w:name w:val="page number"/>
    <w:basedOn w:val="Carpredefinitoparagrafo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grammi\learning%20essentials\1.0\it\student\hm\templates\pro-con%20essay\pro%20con%20gradient%20flat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 con gradient flat.dot</Template>
  <TotalTime>0</TotalTime>
  <Pages>10</Pages>
  <Words>4</Words>
  <Characters>23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>Title of Report</vt:lpstr>
    </vt:vector>
  </TitlesOfParts>
  <Manager/>
  <Company/>
  <LinksUpToDate>false</LinksUpToDate>
  <CharactersWithSpaces>26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1601-01-01T00:00:00Z</cp:lastPrinted>
  <dcterms:created xsi:type="dcterms:W3CDTF">2011-04-05T19:28:00Z</dcterms:created>
  <dcterms:modified xsi:type="dcterms:W3CDTF">2011-04-05T19:31:00Z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 DAP">
    <vt:lpwstr>[ContentDir]\Student\HM\Templates\Pro-Con Essay\Pro-Con Essay.xml</vt:lpwstr>
  </property>
  <property fmtid="{D5CDD505-2E9C-101B-9397-08002B2CF9AE}" pid="3" name="SE Mode">
    <vt:lpwstr>student</vt:lpwstr>
  </property>
  <property fmtid="{D5CDD505-2E9C-101B-9397-08002B2CF9AE}" pid="4" name="SE Context">
    <vt:lpwstr>Report</vt:lpwstr>
  </property>
  <property fmtid="{D5CDD505-2E9C-101B-9397-08002B2CF9AE}" pid="5" name="SE DAP Window Handle">
    <vt:lpwstr>68608</vt:lpwstr>
  </property>
  <property fmtid="{D5CDD505-2E9C-101B-9397-08002B2CF9AE}" pid="6" name="SE DAP Default">
    <vt:lpwstr>[ContentDir]\Student\HM\Templates\Pro-Con Essay\Pro-Con Essay.xml</vt:lpwstr>
  </property>
  <property fmtid="{D5CDD505-2E9C-101B-9397-08002B2CF9AE}" pid="7" name="SE DAP Check Values">
    <vt:lpwstr>0</vt:lpwstr>
  </property>
</Properties>
</file>